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C6B53" w14:textId="367FE189" w:rsidR="003C4164" w:rsidRPr="009D4BA6" w:rsidRDefault="000C458B" w:rsidP="009D4BA6">
      <w:pPr>
        <w:keepNext/>
        <w:keepLines/>
        <w:pageBreakBefore/>
        <w:spacing w:after="160" w:line="240" w:lineRule="auto"/>
        <w:outlineLvl w:val="0"/>
        <w:rPr>
          <w:rFonts w:ascii="Gill Sans MT" w:eastAsia="Times New Roman" w:hAnsi="Gill Sans MT" w:cs="Times New Roman"/>
          <w:b/>
          <w:color w:val="437B32"/>
          <w:sz w:val="44"/>
          <w:szCs w:val="28"/>
        </w:rPr>
      </w:pPr>
      <w:r>
        <w:rPr>
          <w:rFonts w:ascii="Gill Sans MT" w:eastAsia="Times New Roman" w:hAnsi="Gill Sans MT" w:cs="Times New Roman"/>
          <w:b/>
          <w:color w:val="437B32"/>
          <w:sz w:val="44"/>
          <w:szCs w:val="28"/>
        </w:rPr>
        <w:t xml:space="preserve">Charge Router/Charge Entry </w:t>
      </w:r>
    </w:p>
    <w:p w14:paraId="58CEDCA4" w14:textId="2185C35B" w:rsidR="000C458B" w:rsidRDefault="000C458B" w:rsidP="0059762F">
      <w:pPr>
        <w:keepNext/>
        <w:keepLines/>
        <w:spacing w:before="320" w:after="0" w:line="240" w:lineRule="auto"/>
        <w:outlineLvl w:val="1"/>
        <w:rPr>
          <w:rFonts w:ascii="Gill Sans MT" w:eastAsia="Times New Roman" w:hAnsi="Gill Sans MT" w:cs="Times New Roman"/>
          <w:bCs/>
          <w:color w:val="437B32"/>
          <w:sz w:val="44"/>
          <w:szCs w:val="26"/>
        </w:rPr>
      </w:pPr>
      <w:r>
        <w:rPr>
          <w:rFonts w:ascii="Gill Sans MT" w:eastAsia="Times New Roman" w:hAnsi="Gill Sans MT" w:cs="Times New Roman"/>
          <w:bCs/>
          <w:color w:val="437B32"/>
          <w:sz w:val="44"/>
          <w:szCs w:val="26"/>
        </w:rPr>
        <w:t>Try it out:</w:t>
      </w:r>
    </w:p>
    <w:p w14:paraId="0F376785" w14:textId="750D26BD" w:rsidR="000C458B" w:rsidRPr="000C458B" w:rsidRDefault="000C458B" w:rsidP="000C458B">
      <w:pPr>
        <w:spacing w:after="0"/>
        <w:rPr>
          <w:sz w:val="20"/>
          <w:szCs w:val="20"/>
        </w:rPr>
      </w:pPr>
      <w:r w:rsidRPr="000C458B">
        <w:rPr>
          <w:sz w:val="20"/>
          <w:szCs w:val="20"/>
        </w:rPr>
        <w:t>Access patient’s HAR/account that requires charge entry and access Charge Router Unit Charge Entry.</w:t>
      </w:r>
    </w:p>
    <w:p w14:paraId="5B8B1AE1" w14:textId="2113B859" w:rsidR="000C458B" w:rsidRPr="000C458B" w:rsidRDefault="000C458B" w:rsidP="000C458B">
      <w:pPr>
        <w:spacing w:after="0"/>
        <w:rPr>
          <w:sz w:val="20"/>
          <w:szCs w:val="20"/>
        </w:rPr>
      </w:pPr>
      <w:r w:rsidRPr="000C458B">
        <w:rPr>
          <w:sz w:val="20"/>
          <w:szCs w:val="20"/>
        </w:rPr>
        <w:t>Epic – Enterprise Billing – Charge Router – Unit Charge Entry</w:t>
      </w:r>
    </w:p>
    <w:p w14:paraId="50BD74D1" w14:textId="0C93FF8F" w:rsidR="000C458B" w:rsidRPr="0059762F" w:rsidRDefault="000C458B" w:rsidP="0059762F">
      <w:pPr>
        <w:keepNext/>
        <w:keepLines/>
        <w:spacing w:before="320" w:after="0" w:line="240" w:lineRule="auto"/>
        <w:outlineLvl w:val="1"/>
        <w:rPr>
          <w:rFonts w:ascii="Gill Sans MT" w:eastAsia="Times New Roman" w:hAnsi="Gill Sans MT" w:cs="Times New Roman"/>
          <w:bCs/>
          <w:color w:val="437B32"/>
          <w:sz w:val="44"/>
          <w:szCs w:val="26"/>
        </w:rPr>
      </w:pPr>
      <w:r>
        <w:rPr>
          <w:noProof/>
        </w:rPr>
        <mc:AlternateContent>
          <mc:Choice Requires="wpg">
            <w:drawing>
              <wp:anchor distT="0" distB="0" distL="114300" distR="114300" simplePos="0" relativeHeight="251659264" behindDoc="0" locked="0" layoutInCell="1" allowOverlap="1" wp14:anchorId="41D20ADA" wp14:editId="6F98A675">
                <wp:simplePos x="0" y="0"/>
                <wp:positionH relativeFrom="column">
                  <wp:posOffset>1553461</wp:posOffset>
                </wp:positionH>
                <wp:positionV relativeFrom="paragraph">
                  <wp:posOffset>150298</wp:posOffset>
                </wp:positionV>
                <wp:extent cx="3530147" cy="4766227"/>
                <wp:effectExtent l="0" t="0" r="0" b="0"/>
                <wp:wrapNone/>
                <wp:docPr id="24" name="Group 24"/>
                <wp:cNvGraphicFramePr/>
                <a:graphic xmlns:a="http://schemas.openxmlformats.org/drawingml/2006/main">
                  <a:graphicData uri="http://schemas.microsoft.com/office/word/2010/wordprocessingGroup">
                    <wpg:wgp>
                      <wpg:cNvGrpSpPr/>
                      <wpg:grpSpPr>
                        <a:xfrm>
                          <a:off x="0" y="0"/>
                          <a:ext cx="3530147" cy="4766227"/>
                          <a:chOff x="60315" y="54396"/>
                          <a:chExt cx="3747988" cy="4891759"/>
                        </a:xfrm>
                      </wpg:grpSpPr>
                      <pic:pic xmlns:pic="http://schemas.openxmlformats.org/drawingml/2006/picture">
                        <pic:nvPicPr>
                          <pic:cNvPr id="1" name="Picture 1"/>
                          <pic:cNvPicPr>
                            <a:picLocks noChangeAspect="1"/>
                          </pic:cNvPicPr>
                        </pic:nvPicPr>
                        <pic:blipFill rotWithShape="1">
                          <a:blip r:embed="rId7"/>
                          <a:srcRect l="158" t="1964" r="84003" b="23782"/>
                          <a:stretch/>
                        </pic:blipFill>
                        <pic:spPr bwMode="auto">
                          <a:xfrm>
                            <a:off x="99282" y="54396"/>
                            <a:ext cx="3709021" cy="4891759"/>
                          </a:xfrm>
                          <a:prstGeom prst="rect">
                            <a:avLst/>
                          </a:prstGeom>
                          <a:ln>
                            <a:noFill/>
                          </a:ln>
                          <a:extLst>
                            <a:ext uri="{53640926-AAD7-44D8-BBD7-CCE9431645EC}">
                              <a14:shadowObscured xmlns:a14="http://schemas.microsoft.com/office/drawing/2010/main"/>
                            </a:ext>
                          </a:extLst>
                        </pic:spPr>
                      </pic:pic>
                      <wps:wsp>
                        <wps:cNvPr id="20" name="Rectangle 20"/>
                        <wps:cNvSpPr/>
                        <wps:spPr>
                          <a:xfrm>
                            <a:off x="60315" y="63319"/>
                            <a:ext cx="464568"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15745" y="2213032"/>
                            <a:ext cx="992824"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126115" y="4297723"/>
                            <a:ext cx="1387958" cy="1434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491626" y="4270244"/>
                            <a:ext cx="1028700" cy="1829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3ED421" id="Group 24" o:spid="_x0000_s1026" style="position:absolute;margin-left:122.3pt;margin-top:11.85pt;width:277.95pt;height:375.3pt;z-index:251659264;mso-width-relative:margin;mso-height-relative:margin" coordorigin="603,543" coordsize="37479,48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&#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992;top:543;width:37091;height:48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">
                  <v:imagedata r:id="rId8" o:title="" croptop="1287f" cropbottom="15586f" cropleft="104f" cropright="55052f"/>
                </v:shape>
                <v:rect id="Rectangle 20" o:spid="_x0000_s1028" style="position:absolute;left:603;top:633;width:464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" filled="f" strokecolor="red" strokeweight="2pt"/>
                <v:rect id="Rectangle 21" o:spid="_x0000_s1029" style="position:absolute;left:1157;top:22130;width:9928;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" filled="f" strokecolor="red" strokeweight="2pt"/>
                <v:rect id="Rectangle 22" o:spid="_x0000_s1030" style="position:absolute;left:11261;top:42977;width:13879;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" filled="f" strokecolor="red" strokeweight="2pt"/>
                <v:rect id="Rectangle 23" o:spid="_x0000_s1031" style="position:absolute;left:24916;top:42702;width:10287;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" filled="f" strokecolor="red" strokeweight="2pt"/>
              </v:group>
            </w:pict>
          </mc:Fallback>
        </mc:AlternateContent>
      </w:r>
    </w:p>
    <w:p w14:paraId="2E6AB3C0" w14:textId="4E7EA624" w:rsidR="002A06D8" w:rsidRDefault="002A06D8"/>
    <w:p w14:paraId="3FAEA291" w14:textId="299F6A52" w:rsidR="000E140F" w:rsidRDefault="000E140F"/>
    <w:p w14:paraId="331BEDC0" w14:textId="7E9E16DC" w:rsidR="00643AEE" w:rsidRDefault="00643AEE" w:rsidP="00643AEE"/>
    <w:p w14:paraId="11DFFA8C" w14:textId="589B93D1" w:rsidR="000C458B" w:rsidRDefault="000C458B" w:rsidP="00643AEE"/>
    <w:p w14:paraId="6382934A" w14:textId="235959F9" w:rsidR="000C458B" w:rsidRDefault="000C458B" w:rsidP="00643AEE"/>
    <w:p w14:paraId="35DD6200" w14:textId="09056ADA" w:rsidR="000C458B" w:rsidRDefault="000C458B" w:rsidP="00643AEE"/>
    <w:p w14:paraId="2FE0E04C" w14:textId="610998CD" w:rsidR="000C458B" w:rsidRDefault="000C458B" w:rsidP="00643AEE"/>
    <w:p w14:paraId="4837DE78" w14:textId="225E6DF3" w:rsidR="000C458B" w:rsidRDefault="000C458B" w:rsidP="00643AEE"/>
    <w:p w14:paraId="1BACBA47" w14:textId="4C72F5B5" w:rsidR="000C458B" w:rsidRDefault="000C458B" w:rsidP="00643AEE"/>
    <w:p w14:paraId="7148F844" w14:textId="17694EE7" w:rsidR="000C458B" w:rsidRDefault="000C458B" w:rsidP="00643AEE"/>
    <w:p w14:paraId="3E04B3AF" w14:textId="556E0A27" w:rsidR="000C458B" w:rsidRDefault="000C458B" w:rsidP="00643AEE"/>
    <w:p w14:paraId="7988623D" w14:textId="002DC9D5" w:rsidR="000C458B" w:rsidRDefault="000C458B" w:rsidP="00643AEE"/>
    <w:p w14:paraId="77A493AB" w14:textId="7FC1F62A" w:rsidR="000C458B" w:rsidRDefault="000C458B" w:rsidP="00643AEE"/>
    <w:p w14:paraId="4F0D98D3" w14:textId="57ACC253" w:rsidR="000C458B" w:rsidRDefault="000C458B" w:rsidP="00643AEE"/>
    <w:p w14:paraId="779B5162" w14:textId="640A506A" w:rsidR="000C458B" w:rsidRPr="000C458B" w:rsidRDefault="000C458B" w:rsidP="000C458B">
      <w:pPr>
        <w:rPr>
          <w:sz w:val="20"/>
          <w:szCs w:val="20"/>
        </w:rPr>
      </w:pPr>
      <w:r w:rsidRPr="000C458B">
        <w:rPr>
          <w:noProof/>
          <w:sz w:val="20"/>
          <w:szCs w:val="20"/>
        </w:rPr>
        <mc:AlternateContent>
          <mc:Choice Requires="wpg">
            <w:drawing>
              <wp:anchor distT="0" distB="0" distL="114300" distR="114300" simplePos="0" relativeHeight="251661312" behindDoc="0" locked="0" layoutInCell="1" allowOverlap="1" wp14:anchorId="1C8E1563" wp14:editId="7741EA79">
                <wp:simplePos x="0" y="0"/>
                <wp:positionH relativeFrom="margin">
                  <wp:align>center</wp:align>
                </wp:positionH>
                <wp:positionV relativeFrom="paragraph">
                  <wp:posOffset>349153</wp:posOffset>
                </wp:positionV>
                <wp:extent cx="3853943" cy="1211720"/>
                <wp:effectExtent l="0" t="0" r="0" b="7620"/>
                <wp:wrapNone/>
                <wp:docPr id="26" name="Group 26"/>
                <wp:cNvGraphicFramePr/>
                <a:graphic xmlns:a="http://schemas.openxmlformats.org/drawingml/2006/main">
                  <a:graphicData uri="http://schemas.microsoft.com/office/word/2010/wordprocessingGroup">
                    <wpg:wgp>
                      <wpg:cNvGrpSpPr/>
                      <wpg:grpSpPr>
                        <a:xfrm>
                          <a:off x="0" y="0"/>
                          <a:ext cx="3853943" cy="1211720"/>
                          <a:chOff x="0" y="0"/>
                          <a:chExt cx="5514975" cy="1943100"/>
                        </a:xfrm>
                      </wpg:grpSpPr>
                      <wpg:grpSp>
                        <wpg:cNvPr id="6" name="Group 6"/>
                        <wpg:cNvGrpSpPr/>
                        <wpg:grpSpPr>
                          <a:xfrm>
                            <a:off x="0" y="0"/>
                            <a:ext cx="5514975" cy="1943100"/>
                            <a:chOff x="0" y="0"/>
                            <a:chExt cx="5514975" cy="1943100"/>
                          </a:xfrm>
                        </wpg:grpSpPr>
                        <pic:pic xmlns:pic="http://schemas.openxmlformats.org/drawingml/2006/picture">
                          <pic:nvPicPr>
                            <pic:cNvPr id="3" name="Picture 3"/>
                            <pic:cNvPicPr>
                              <a:picLocks noChangeAspect="1"/>
                            </pic:cNvPicPr>
                          </pic:nvPicPr>
                          <pic:blipFill>
                            <a:blip r:embed="rId9"/>
                            <a:stretch>
                              <a:fillRect/>
                            </a:stretch>
                          </pic:blipFill>
                          <pic:spPr>
                            <a:xfrm>
                              <a:off x="0" y="0"/>
                              <a:ext cx="5514975" cy="1943100"/>
                            </a:xfrm>
                            <a:prstGeom prst="rect">
                              <a:avLst/>
                            </a:prstGeom>
                          </pic:spPr>
                        </pic:pic>
                        <wps:wsp>
                          <wps:cNvPr id="4" name="Rectangle 4"/>
                          <wps:cNvSpPr/>
                          <wps:spPr>
                            <a:xfrm>
                              <a:off x="123825" y="1790700"/>
                              <a:ext cx="5153025" cy="76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a:off x="76200" y="1619250"/>
                            <a:ext cx="53530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85CD88" id="Group 26" o:spid="_x0000_s1026" style="position:absolute;margin-left:0;margin-top:27.5pt;width:303.45pt;height:95.4pt;z-index:251661312;mso-position-horizontal:center;mso-position-horizontal-relative:margin;mso-width-relative:margin;mso-height-relative:margin" coordsize="55149,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">
                <v:group id="Group 6" o:spid="_x0000_s1027" style="position:absolute;width:55149;height:19431" coordsize="55149,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3" o:spid="_x0000_s1028" type="#_x0000_t75" style="position:absolute;width:55149;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">
                    <v:imagedata r:id="rId10" o:title=""/>
                  </v:shape>
                  <v:rect id="Rectangle 4" o:spid="_x0000_s1029" style="position:absolute;left:1238;top:17907;width:5153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" fillcolor="black [3213]" strokecolor="black [3213]" strokeweight="2pt"/>
                </v:group>
                <v:rect id="Rectangle 25" o:spid="_x0000_s1030" style="position:absolute;left:762;top:16192;width:5353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" filled="f" strokecolor="red" strokeweight="2pt"/>
                <w10:wrap anchorx="margin"/>
              </v:group>
            </w:pict>
          </mc:Fallback>
        </mc:AlternateContent>
      </w:r>
      <w:r w:rsidRPr="000C458B">
        <w:rPr>
          <w:sz w:val="20"/>
          <w:szCs w:val="20"/>
        </w:rPr>
        <w:t>Select patient when “Patient Lookup” box pops up. If adding while in the patient account, information will auto populate.</w:t>
      </w:r>
    </w:p>
    <w:p w14:paraId="0C8C07FB" w14:textId="2C208A80" w:rsidR="000C458B" w:rsidRDefault="000C458B" w:rsidP="000C458B"/>
    <w:p w14:paraId="673BAE51" w14:textId="52B84DAE" w:rsidR="000C458B" w:rsidRDefault="000C458B" w:rsidP="00643AEE"/>
    <w:p w14:paraId="0388DEB6" w14:textId="34D49F12" w:rsidR="000C458B" w:rsidRDefault="000C458B" w:rsidP="00643AEE"/>
    <w:p w14:paraId="5BE73CCB" w14:textId="51142DFB" w:rsidR="000C458B" w:rsidRDefault="000C458B" w:rsidP="00643AEE"/>
    <w:p w14:paraId="2A0B0A03" w14:textId="77777777" w:rsidR="000C458B" w:rsidRDefault="000C458B" w:rsidP="000C458B">
      <w:pPr>
        <w:rPr>
          <w:sz w:val="20"/>
          <w:szCs w:val="20"/>
        </w:rPr>
      </w:pPr>
    </w:p>
    <w:p w14:paraId="05576949" w14:textId="77777777" w:rsidR="000C458B" w:rsidRPr="000C458B" w:rsidRDefault="000C458B" w:rsidP="000C458B">
      <w:pPr>
        <w:rPr>
          <w:sz w:val="16"/>
          <w:szCs w:val="16"/>
        </w:rPr>
      </w:pPr>
    </w:p>
    <w:p w14:paraId="26AA62DE" w14:textId="048BE185" w:rsidR="000C458B" w:rsidRPr="000C458B" w:rsidRDefault="000C458B" w:rsidP="000C458B">
      <w:pPr>
        <w:rPr>
          <w:sz w:val="20"/>
          <w:szCs w:val="20"/>
        </w:rPr>
      </w:pPr>
      <w:r w:rsidRPr="000C458B">
        <w:rPr>
          <w:sz w:val="20"/>
          <w:szCs w:val="20"/>
        </w:rPr>
        <w:t>After selecting your patient, the “Encounter Selection” will pop up:</w:t>
      </w:r>
    </w:p>
    <w:p w14:paraId="01EB8062" w14:textId="52301288" w:rsidR="000C458B" w:rsidRDefault="000C458B" w:rsidP="00643AEE">
      <w:r>
        <w:rPr>
          <w:noProof/>
        </w:rPr>
        <mc:AlternateContent>
          <mc:Choice Requires="wpg">
            <w:drawing>
              <wp:anchor distT="0" distB="0" distL="114300" distR="114300" simplePos="0" relativeHeight="251663360" behindDoc="0" locked="0" layoutInCell="1" allowOverlap="1" wp14:anchorId="719F9591" wp14:editId="70CEAFB2">
                <wp:simplePos x="0" y="0"/>
                <wp:positionH relativeFrom="column">
                  <wp:posOffset>1629652</wp:posOffset>
                </wp:positionH>
                <wp:positionV relativeFrom="paragraph">
                  <wp:posOffset>105633</wp:posOffset>
                </wp:positionV>
                <wp:extent cx="3186375" cy="1222940"/>
                <wp:effectExtent l="0" t="0" r="0" b="0"/>
                <wp:wrapNone/>
                <wp:docPr id="2" name="Group 2"/>
                <wp:cNvGraphicFramePr/>
                <a:graphic xmlns:a="http://schemas.openxmlformats.org/drawingml/2006/main">
                  <a:graphicData uri="http://schemas.microsoft.com/office/word/2010/wordprocessingGroup">
                    <wpg:wgp>
                      <wpg:cNvGrpSpPr/>
                      <wpg:grpSpPr>
                        <a:xfrm>
                          <a:off x="0" y="0"/>
                          <a:ext cx="3186375" cy="1222940"/>
                          <a:chOff x="0" y="0"/>
                          <a:chExt cx="4857750" cy="2069465"/>
                        </a:xfrm>
                      </wpg:grpSpPr>
                      <pic:pic xmlns:pic="http://schemas.openxmlformats.org/drawingml/2006/picture">
                        <pic:nvPicPr>
                          <pic:cNvPr id="5" name="Picture 5"/>
                          <pic:cNvPicPr>
                            <a:picLocks noChangeAspect="1"/>
                          </pic:cNvPicPr>
                        </pic:nvPicPr>
                        <pic:blipFill>
                          <a:blip r:embed="rId11"/>
                          <a:stretch>
                            <a:fillRect/>
                          </a:stretch>
                        </pic:blipFill>
                        <pic:spPr>
                          <a:xfrm>
                            <a:off x="0" y="0"/>
                            <a:ext cx="4857750" cy="2069465"/>
                          </a:xfrm>
                          <a:prstGeom prst="rect">
                            <a:avLst/>
                          </a:prstGeom>
                        </pic:spPr>
                      </pic:pic>
                      <wps:wsp>
                        <wps:cNvPr id="7" name="Rectangle 7"/>
                        <wps:cNvSpPr/>
                        <wps:spPr>
                          <a:xfrm>
                            <a:off x="2552700" y="47625"/>
                            <a:ext cx="809625" cy="1047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876300" y="228600"/>
                            <a:ext cx="809625" cy="1047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257425" y="1600200"/>
                            <a:ext cx="7334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40B03E" id="Group 2" o:spid="_x0000_s1026" style="position:absolute;margin-left:128.3pt;margin-top:8.3pt;width:250.9pt;height:96.3pt;z-index:251663360;mso-width-relative:margin;mso-height-relative:margin" coordsize="48577,20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">
                <v:shape id="Picture 5" o:spid="_x0000_s1027" type="#_x0000_t75" style="position:absolute;width:48577;height:2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">
                  <v:imagedata r:id="rId12" o:title=""/>
                </v:shape>
                <v:rect id="Rectangle 7" o:spid="_x0000_s1028" style="position:absolute;left:25527;top:476;width:8096;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" fillcolor="black [3213]" strokecolor="black [3213]" strokeweight="2pt"/>
                <v:rect id="Rectangle 8" o:spid="_x0000_s1029" style="position:absolute;left:8763;top:2286;width:8096;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" fillcolor="black [3213]" strokecolor="black [3213]" strokeweight="2pt"/>
                <v:rect id="Rectangle 11" o:spid="_x0000_s1030" style="position:absolute;left:22574;top:16002;width:733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" filled="f" strokecolor="red" strokeweight="2pt"/>
              </v:group>
            </w:pict>
          </mc:Fallback>
        </mc:AlternateContent>
      </w:r>
    </w:p>
    <w:p w14:paraId="1943D25C" w14:textId="3C57E9C8" w:rsidR="000C458B" w:rsidRPr="000C458B" w:rsidRDefault="000C458B" w:rsidP="000C458B"/>
    <w:p w14:paraId="13B070D4" w14:textId="72E54051" w:rsidR="000C458B" w:rsidRPr="000C458B" w:rsidRDefault="000C458B" w:rsidP="000C458B"/>
    <w:p w14:paraId="5FE15251" w14:textId="621FE708" w:rsidR="000C458B" w:rsidRPr="000C458B" w:rsidRDefault="000C458B" w:rsidP="000C458B"/>
    <w:p w14:paraId="77EA15F9" w14:textId="6A59ED9C" w:rsidR="000C458B" w:rsidRPr="000C458B" w:rsidRDefault="000C458B" w:rsidP="000C458B"/>
    <w:p w14:paraId="2DC7AC51" w14:textId="77777777" w:rsidR="000C458B" w:rsidRPr="000C458B" w:rsidRDefault="000C458B" w:rsidP="000C458B">
      <w:pPr>
        <w:rPr>
          <w:sz w:val="20"/>
          <w:szCs w:val="20"/>
        </w:rPr>
      </w:pPr>
      <w:r w:rsidRPr="000C458B">
        <w:rPr>
          <w:noProof/>
          <w:sz w:val="20"/>
          <w:szCs w:val="20"/>
        </w:rPr>
        <mc:AlternateContent>
          <mc:Choice Requires="wpg">
            <w:drawing>
              <wp:anchor distT="0" distB="0" distL="114300" distR="114300" simplePos="0" relativeHeight="251665408" behindDoc="0" locked="0" layoutInCell="1" allowOverlap="1" wp14:anchorId="602A6D93" wp14:editId="6093F42B">
                <wp:simplePos x="0" y="0"/>
                <wp:positionH relativeFrom="margin">
                  <wp:align>center</wp:align>
                </wp:positionH>
                <wp:positionV relativeFrom="paragraph">
                  <wp:posOffset>851535</wp:posOffset>
                </wp:positionV>
                <wp:extent cx="4616144" cy="3029300"/>
                <wp:effectExtent l="0" t="0" r="0" b="0"/>
                <wp:wrapNone/>
                <wp:docPr id="19" name="Group 19"/>
                <wp:cNvGraphicFramePr/>
                <a:graphic xmlns:a="http://schemas.openxmlformats.org/drawingml/2006/main">
                  <a:graphicData uri="http://schemas.microsoft.com/office/word/2010/wordprocessingGroup">
                    <wpg:wgp>
                      <wpg:cNvGrpSpPr/>
                      <wpg:grpSpPr>
                        <a:xfrm>
                          <a:off x="0" y="0"/>
                          <a:ext cx="4616144" cy="3029300"/>
                          <a:chOff x="0" y="0"/>
                          <a:chExt cx="7171055" cy="4724400"/>
                        </a:xfrm>
                      </wpg:grpSpPr>
                      <pic:pic xmlns:pic="http://schemas.openxmlformats.org/drawingml/2006/picture">
                        <pic:nvPicPr>
                          <pic:cNvPr id="13" name="Picture 13"/>
                          <pic:cNvPicPr>
                            <a:picLocks noChangeAspect="1"/>
                          </pic:cNvPicPr>
                        </pic:nvPicPr>
                        <pic:blipFill>
                          <a:blip r:embed="rId13"/>
                          <a:stretch>
                            <a:fillRect/>
                          </a:stretch>
                        </pic:blipFill>
                        <pic:spPr>
                          <a:xfrm>
                            <a:off x="0" y="0"/>
                            <a:ext cx="7171055" cy="4724400"/>
                          </a:xfrm>
                          <a:prstGeom prst="rect">
                            <a:avLst/>
                          </a:prstGeom>
                        </pic:spPr>
                      </pic:pic>
                      <wps:wsp>
                        <wps:cNvPr id="14" name="Rectangle 14"/>
                        <wps:cNvSpPr/>
                        <wps:spPr>
                          <a:xfrm>
                            <a:off x="5924550" y="4524375"/>
                            <a:ext cx="5619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857250" y="3019425"/>
                            <a:ext cx="5619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495300" y="590550"/>
                            <a:ext cx="990600" cy="76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95300" y="733425"/>
                            <a:ext cx="990600" cy="76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924050" y="733425"/>
                            <a:ext cx="990600" cy="762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9E9B5" id="Group 19" o:spid="_x0000_s1026" style="position:absolute;margin-left:0;margin-top:67.05pt;width:363.5pt;height:238.55pt;z-index:251665408;mso-position-horizontal:center;mso-position-horizontal-relative:margin;mso-width-relative:margin;mso-height-relative:margin" coordsize="71710,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">
                <v:shape id="Picture 13" o:spid="_x0000_s1027" type="#_x0000_t75" style="position:absolute;width:71710;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">
                  <v:imagedata r:id="rId14" o:title=""/>
                </v:shape>
                <v:rect id="Rectangle 14" o:spid="_x0000_s1028" style="position:absolute;left:59245;top:45243;width:562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" filled="f" strokecolor="red" strokeweight="2pt"/>
                <v:rect id="Rectangle 15" o:spid="_x0000_s1029" style="position:absolute;left:8572;top:30194;width:562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" filled="f" strokecolor="red" strokeweight="2pt"/>
                <v:rect id="Rectangle 16" o:spid="_x0000_s1030" style="position:absolute;left:4953;top:5905;width:9906;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" fillcolor="black [3213]" strokecolor="black [3213]" strokeweight="2pt"/>
                <v:rect id="Rectangle 17" o:spid="_x0000_s1031" style="position:absolute;left:4953;top:7334;width:9906;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" fillcolor="black [3213]" strokecolor="black [3213]" strokeweight="2pt"/>
                <v:rect id="Rectangle 18" o:spid="_x0000_s1032" style="position:absolute;left:19240;top:7334;width:9906;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" fillcolor="black [3213]" strokecolor="black [3213]" strokeweight="2pt"/>
                <w10:wrap anchorx="margin"/>
              </v:group>
            </w:pict>
          </mc:Fallback>
        </mc:AlternateContent>
      </w:r>
      <w:r w:rsidRPr="000C458B">
        <w:rPr>
          <w:sz w:val="20"/>
          <w:szCs w:val="20"/>
        </w:rPr>
        <w:t>Select the appropriate encounter record for your charge(s). You may need to scroll over to verify you select the appropriate department for the encounter. If you do not see your encounter listed, click “More” to populate additional encounters. When you have found your encounter, select and you will be brought to the “Charge Router Charge Entry” screen.</w:t>
      </w:r>
    </w:p>
    <w:p w14:paraId="4B0584E2" w14:textId="6578F3A3" w:rsidR="000C458B" w:rsidRDefault="000C458B" w:rsidP="000C458B">
      <w:pPr>
        <w:jc w:val="center"/>
      </w:pPr>
    </w:p>
    <w:p w14:paraId="6C27A38E" w14:textId="47BA7BA4" w:rsidR="000C458B" w:rsidRPr="000C458B" w:rsidRDefault="000C458B" w:rsidP="000C458B"/>
    <w:p w14:paraId="5826228F" w14:textId="4A08BBF0" w:rsidR="000C458B" w:rsidRPr="000C458B" w:rsidRDefault="000C458B" w:rsidP="000C458B"/>
    <w:p w14:paraId="4C1EC6EB" w14:textId="53C21251" w:rsidR="000C458B" w:rsidRPr="000C458B" w:rsidRDefault="000C458B" w:rsidP="000C458B"/>
    <w:p w14:paraId="57458B4F" w14:textId="21FE4665" w:rsidR="000C458B" w:rsidRPr="000C458B" w:rsidRDefault="000C458B" w:rsidP="000C458B"/>
    <w:p w14:paraId="32DF4B5D" w14:textId="3B5AEAE1" w:rsidR="000C458B" w:rsidRPr="000C458B" w:rsidRDefault="000C458B" w:rsidP="000C458B"/>
    <w:p w14:paraId="29F18724" w14:textId="31DA3BE8" w:rsidR="000C458B" w:rsidRPr="000C458B" w:rsidRDefault="000C458B" w:rsidP="000C458B"/>
    <w:p w14:paraId="1C39063B" w14:textId="52B0BBD5" w:rsidR="000C458B" w:rsidRPr="000C458B" w:rsidRDefault="000C458B" w:rsidP="000C458B"/>
    <w:p w14:paraId="6122AF45" w14:textId="5E295CE3" w:rsidR="000C458B" w:rsidRDefault="000C458B" w:rsidP="000C458B"/>
    <w:p w14:paraId="73DD5265" w14:textId="0CAED60B" w:rsidR="000C458B" w:rsidRDefault="000C458B" w:rsidP="000C458B"/>
    <w:p w14:paraId="2A562676" w14:textId="77777777" w:rsidR="000C458B" w:rsidRDefault="000C458B" w:rsidP="000C458B"/>
    <w:p w14:paraId="58C2180F" w14:textId="2921D350" w:rsidR="000C458B" w:rsidRDefault="000C458B" w:rsidP="000C458B"/>
    <w:p w14:paraId="5288AD06" w14:textId="77777777" w:rsidR="000C458B" w:rsidRPr="000C458B" w:rsidRDefault="000C458B" w:rsidP="000C458B">
      <w:pPr>
        <w:rPr>
          <w:sz w:val="20"/>
          <w:szCs w:val="20"/>
        </w:rPr>
      </w:pPr>
      <w:r w:rsidRPr="000C458B">
        <w:rPr>
          <w:sz w:val="20"/>
          <w:szCs w:val="20"/>
        </w:rPr>
        <w:t xml:space="preserve">Enter any information missing under “Encounter Details” and enter your charges. Verify all fields (cost center, billing provider, etc.) have the correct information. If your charge is timed, select the charge </w:t>
      </w:r>
      <w:proofErr w:type="gramStart"/>
      <w:r w:rsidRPr="000C458B">
        <w:rPr>
          <w:sz w:val="20"/>
          <w:szCs w:val="20"/>
        </w:rPr>
        <w:t>line</w:t>
      </w:r>
      <w:proofErr w:type="gramEnd"/>
      <w:r w:rsidRPr="000C458B">
        <w:rPr>
          <w:sz w:val="20"/>
          <w:szCs w:val="20"/>
        </w:rPr>
        <w:t xml:space="preserve"> and go to “Time &amp; Date” to enter the timing information. When all charges and other information needed have been entered, click Accept.</w:t>
      </w:r>
    </w:p>
    <w:p w14:paraId="11B47211" w14:textId="77777777" w:rsidR="000C458B" w:rsidRPr="000C458B" w:rsidRDefault="000C458B" w:rsidP="000C458B">
      <w:pPr>
        <w:ind w:firstLine="720"/>
      </w:pPr>
    </w:p>
    <w:sectPr w:rsidR="000C458B" w:rsidRPr="000C458B" w:rsidSect="000D6A8F">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0EA5A" w14:textId="77777777" w:rsidR="009E2CD4" w:rsidRDefault="009E2CD4" w:rsidP="0059762F">
      <w:pPr>
        <w:spacing w:after="0" w:line="240" w:lineRule="auto"/>
      </w:pPr>
      <w:r>
        <w:separator/>
      </w:r>
    </w:p>
  </w:endnote>
  <w:endnote w:type="continuationSeparator" w:id="0">
    <w:p w14:paraId="689BBC1E" w14:textId="77777777" w:rsidR="009E2CD4" w:rsidRDefault="009E2CD4" w:rsidP="0059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03F" w14:textId="77777777" w:rsidR="0042066A" w:rsidRDefault="00420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654073"/>
      <w:docPartObj>
        <w:docPartGallery w:val="Page Numbers (Bottom of Page)"/>
        <w:docPartUnique/>
      </w:docPartObj>
    </w:sdtPr>
    <w:sdtEndPr>
      <w:rPr>
        <w:noProof/>
      </w:rPr>
    </w:sdtEndPr>
    <w:sdtContent>
      <w:p w14:paraId="3CC1E278" w14:textId="77777777" w:rsidR="0059762F" w:rsidRDefault="0059762F" w:rsidP="0059762F">
        <w:pPr>
          <w:pStyle w:val="Footer"/>
          <w:jc w:val="center"/>
          <w:rPr>
            <w:noProof/>
          </w:rPr>
        </w:pPr>
        <w:r>
          <w:fldChar w:fldCharType="begin"/>
        </w:r>
        <w:r>
          <w:instrText xml:space="preserve"> PAGE   \* MERGEFORMAT </w:instrText>
        </w:r>
        <w:r>
          <w:fldChar w:fldCharType="separate"/>
        </w:r>
        <w:r w:rsidR="001F26CE">
          <w:rPr>
            <w:noProof/>
          </w:rPr>
          <w:t>1</w:t>
        </w:r>
        <w:r>
          <w:rPr>
            <w:noProof/>
          </w:rPr>
          <w:fldChar w:fldCharType="end"/>
        </w:r>
      </w:p>
      <w:p w14:paraId="7519DB33" w14:textId="1CEC4205" w:rsidR="0059762F" w:rsidRDefault="0059762F" w:rsidP="0059762F">
        <w:pPr>
          <w:pStyle w:val="Footer"/>
        </w:pPr>
        <w:r>
          <w:t xml:space="preserve">Last Modified – </w:t>
        </w:r>
        <w:r w:rsidR="0052463C">
          <w:fldChar w:fldCharType="begin"/>
        </w:r>
        <w:r w:rsidR="0052463C">
          <w:instrText xml:space="preserve"> DATE \@ "M/d/yyyy" </w:instrText>
        </w:r>
        <w:r w:rsidR="0052463C">
          <w:fldChar w:fldCharType="separate"/>
        </w:r>
        <w:r w:rsidR="009D4BA6">
          <w:rPr>
            <w:noProof/>
          </w:rPr>
          <w:t>10/22/2021</w:t>
        </w:r>
        <w:r w:rsidR="0052463C">
          <w:fldChar w:fldCharType="end"/>
        </w:r>
        <w:r>
          <w:rPr>
            <w:noProof/>
          </w:rPr>
          <w:tab/>
        </w:r>
        <w:r>
          <w:rPr>
            <w:noProof/>
          </w:rPr>
          <w:tab/>
        </w:r>
        <w:r w:rsidR="0042066A">
          <w:rPr>
            <w:noProof/>
          </w:rPr>
          <w:t>Role</w:t>
        </w:r>
        <w:r w:rsidR="00936D36">
          <w:rPr>
            <w:noProof/>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3EA1D" w14:textId="77777777" w:rsidR="0042066A" w:rsidRDefault="00420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0CDF1" w14:textId="77777777" w:rsidR="009E2CD4" w:rsidRDefault="009E2CD4" w:rsidP="0059762F">
      <w:pPr>
        <w:spacing w:after="0" w:line="240" w:lineRule="auto"/>
      </w:pPr>
      <w:r>
        <w:separator/>
      </w:r>
    </w:p>
  </w:footnote>
  <w:footnote w:type="continuationSeparator" w:id="0">
    <w:p w14:paraId="63776560" w14:textId="77777777" w:rsidR="009E2CD4" w:rsidRDefault="009E2CD4" w:rsidP="00597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63D7" w14:textId="77777777" w:rsidR="0042066A" w:rsidRDefault="004206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30F41" w14:textId="77777777" w:rsidR="0059762F" w:rsidRDefault="0059762F" w:rsidP="0059762F">
    <w:pPr>
      <w:pStyle w:val="Header"/>
      <w:tabs>
        <w:tab w:val="left" w:pos="2146"/>
        <w:tab w:val="right" w:pos="10800"/>
      </w:tabs>
    </w:pPr>
    <w:r>
      <w:tab/>
    </w:r>
    <w:r>
      <w:tab/>
    </w:r>
    <w:r>
      <w:tab/>
    </w:r>
    <w:r>
      <w:rPr>
        <w:noProof/>
      </w:rPr>
      <w:drawing>
        <wp:anchor distT="0" distB="0" distL="114300" distR="114300" simplePos="0" relativeHeight="251659264" behindDoc="1" locked="0" layoutInCell="1" allowOverlap="1" wp14:anchorId="74BE0A18" wp14:editId="39962BA3">
          <wp:simplePos x="0" y="0"/>
          <wp:positionH relativeFrom="column">
            <wp:posOffset>-167640</wp:posOffset>
          </wp:positionH>
          <wp:positionV relativeFrom="paragraph">
            <wp:posOffset>-189865</wp:posOffset>
          </wp:positionV>
          <wp:extent cx="1137285" cy="641985"/>
          <wp:effectExtent l="0" t="0" r="5715" b="5715"/>
          <wp:wrapTight wrapText="bothSides">
            <wp:wrapPolygon edited="0">
              <wp:start x="0" y="0"/>
              <wp:lineTo x="0" y="21151"/>
              <wp:lineTo x="21347" y="21151"/>
              <wp:lineTo x="213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772" t="5516" r="71997" b="27374"/>
                  <a:stretch>
                    <a:fillRect/>
                  </a:stretch>
                </pic:blipFill>
                <pic:spPr bwMode="auto">
                  <a:xfrm>
                    <a:off x="0" y="0"/>
                    <a:ext cx="1137285" cy="641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114DBDD" wp14:editId="28438A59">
          <wp:extent cx="2481077" cy="5394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ard Image"/>
                  <pic:cNvPicPr/>
                </pic:nvPicPr>
                <pic:blipFill>
                  <a:blip r:embed="rId2"/>
                  <a:stretch>
                    <a:fillRect/>
                  </a:stretch>
                </pic:blipFill>
                <pic:spPr>
                  <a:xfrm>
                    <a:off x="0" y="0"/>
                    <a:ext cx="2481077" cy="539497"/>
                  </a:xfrm>
                  <a:prstGeom prst="rect">
                    <a:avLst/>
                  </a:prstGeom>
                </pic:spPr>
              </pic:pic>
            </a:graphicData>
          </a:graphic>
        </wp:inline>
      </w:drawing>
    </w:r>
  </w:p>
  <w:p w14:paraId="55CD08BA" w14:textId="77777777" w:rsidR="0059762F" w:rsidRPr="0059762F" w:rsidRDefault="0059762F" w:rsidP="005976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81FD" w14:textId="77777777" w:rsidR="0042066A" w:rsidRDefault="00420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5714F"/>
    <w:multiLevelType w:val="hybridMultilevel"/>
    <w:tmpl w:val="05D8A2A2"/>
    <w:lvl w:ilvl="0" w:tplc="0409000F">
      <w:start w:val="1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15:restartNumberingAfterBreak="0">
    <w:nsid w:val="10CA4190"/>
    <w:multiLevelType w:val="multilevel"/>
    <w:tmpl w:val="080620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7D3CA7"/>
    <w:multiLevelType w:val="hybridMultilevel"/>
    <w:tmpl w:val="44E80A2A"/>
    <w:lvl w:ilvl="0" w:tplc="F4A2A2B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504F46"/>
    <w:multiLevelType w:val="multilevel"/>
    <w:tmpl w:val="EAB6FA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5AD0357"/>
    <w:multiLevelType w:val="multilevel"/>
    <w:tmpl w:val="ABC8B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30534B"/>
    <w:multiLevelType w:val="hybridMultilevel"/>
    <w:tmpl w:val="5D9A584C"/>
    <w:lvl w:ilvl="0" w:tplc="B638273A">
      <w:start w:val="1"/>
      <w:numFmt w:val="decimal"/>
      <w:lvlText w:val="%1."/>
      <w:lvlJc w:val="left"/>
      <w:pPr>
        <w:ind w:left="720" w:hanging="360"/>
      </w:pPr>
    </w:lvl>
    <w:lvl w:ilvl="1" w:tplc="3BF46A3E">
      <w:start w:val="1"/>
      <w:numFmt w:val="lowerLetter"/>
      <w:lvlText w:val="%2."/>
      <w:lvlJc w:val="left"/>
      <w:pPr>
        <w:ind w:left="1080" w:hanging="360"/>
      </w:pPr>
    </w:lvl>
    <w:lvl w:ilvl="2" w:tplc="2D80D748">
      <w:start w:val="1"/>
      <w:numFmt w:val="lowerRoman"/>
      <w:lvlText w:val="%3."/>
      <w:lvlJc w:val="left"/>
      <w:pPr>
        <w:ind w:left="1400" w:hanging="360"/>
      </w:pPr>
    </w:lvl>
    <w:lvl w:ilvl="3" w:tplc="7CE61550">
      <w:numFmt w:val="decimal"/>
      <w:lvlText w:val=""/>
      <w:lvlJc w:val="left"/>
    </w:lvl>
    <w:lvl w:ilvl="4" w:tplc="EC14606E">
      <w:numFmt w:val="decimal"/>
      <w:lvlText w:val=""/>
      <w:lvlJc w:val="left"/>
    </w:lvl>
    <w:lvl w:ilvl="5" w:tplc="EF7AB242">
      <w:numFmt w:val="decimal"/>
      <w:lvlText w:val=""/>
      <w:lvlJc w:val="left"/>
    </w:lvl>
    <w:lvl w:ilvl="6" w:tplc="FA6C9B5E">
      <w:numFmt w:val="decimal"/>
      <w:lvlText w:val=""/>
      <w:lvlJc w:val="left"/>
    </w:lvl>
    <w:lvl w:ilvl="7" w:tplc="DB9EF0CC">
      <w:numFmt w:val="decimal"/>
      <w:lvlText w:val=""/>
      <w:lvlJc w:val="left"/>
    </w:lvl>
    <w:lvl w:ilvl="8" w:tplc="5BA89D2C">
      <w:numFmt w:val="decimal"/>
      <w:lvlText w:val=""/>
      <w:lvlJc w:val="left"/>
    </w:lvl>
  </w:abstractNum>
  <w:abstractNum w:abstractNumId="6" w15:restartNumberingAfterBreak="0">
    <w:nsid w:val="7C686EBC"/>
    <w:multiLevelType w:val="hybridMultilevel"/>
    <w:tmpl w:val="C316B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387"/>
    <w:rsid w:val="0006768A"/>
    <w:rsid w:val="000C458B"/>
    <w:rsid w:val="000D6A8F"/>
    <w:rsid w:val="000E140F"/>
    <w:rsid w:val="001F26CE"/>
    <w:rsid w:val="002A06D8"/>
    <w:rsid w:val="003133F8"/>
    <w:rsid w:val="003C4164"/>
    <w:rsid w:val="00402A32"/>
    <w:rsid w:val="0042066A"/>
    <w:rsid w:val="00421395"/>
    <w:rsid w:val="00447387"/>
    <w:rsid w:val="004B32A9"/>
    <w:rsid w:val="004C4DFE"/>
    <w:rsid w:val="005076BC"/>
    <w:rsid w:val="0052463C"/>
    <w:rsid w:val="0059762F"/>
    <w:rsid w:val="00643AEE"/>
    <w:rsid w:val="00797063"/>
    <w:rsid w:val="007A47CC"/>
    <w:rsid w:val="008A58DB"/>
    <w:rsid w:val="0091730C"/>
    <w:rsid w:val="00936D36"/>
    <w:rsid w:val="00992F92"/>
    <w:rsid w:val="009D4BA6"/>
    <w:rsid w:val="009E2CD4"/>
    <w:rsid w:val="009E45C2"/>
    <w:rsid w:val="009F58C6"/>
    <w:rsid w:val="00A363C3"/>
    <w:rsid w:val="00B01985"/>
    <w:rsid w:val="00B9585D"/>
    <w:rsid w:val="00BE35D1"/>
    <w:rsid w:val="00C67218"/>
    <w:rsid w:val="00D10760"/>
    <w:rsid w:val="00D225CC"/>
    <w:rsid w:val="00E30930"/>
    <w:rsid w:val="00EC6130"/>
    <w:rsid w:val="00F23E71"/>
    <w:rsid w:val="00F4688E"/>
    <w:rsid w:val="00F4784A"/>
    <w:rsid w:val="00F94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00E4C"/>
  <w15:docId w15:val="{753259B2-025B-421C-9AD6-8DFCB41B7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762F"/>
  </w:style>
  <w:style w:type="paragraph" w:styleId="Footer">
    <w:name w:val="footer"/>
    <w:basedOn w:val="Normal"/>
    <w:link w:val="FooterChar"/>
    <w:uiPriority w:val="99"/>
    <w:unhideWhenUsed/>
    <w:rsid w:val="00597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762F"/>
  </w:style>
  <w:style w:type="paragraph" w:styleId="BalloonText">
    <w:name w:val="Balloon Text"/>
    <w:basedOn w:val="Normal"/>
    <w:link w:val="BalloonTextChar"/>
    <w:uiPriority w:val="99"/>
    <w:semiHidden/>
    <w:unhideWhenUsed/>
    <w:rsid w:val="00597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62F"/>
    <w:rPr>
      <w:rFonts w:ascii="Tahoma" w:hAnsi="Tahoma" w:cs="Tahoma"/>
      <w:sz w:val="16"/>
      <w:szCs w:val="16"/>
    </w:rPr>
  </w:style>
  <w:style w:type="paragraph" w:styleId="ListParagraph">
    <w:name w:val="List Paragraph"/>
    <w:basedOn w:val="Normal"/>
    <w:uiPriority w:val="34"/>
    <w:qFormat/>
    <w:rsid w:val="003C4164"/>
    <w:pPr>
      <w:ind w:left="720"/>
      <w:contextualSpacing/>
    </w:pPr>
  </w:style>
  <w:style w:type="paragraph" w:customStyle="1" w:styleId="xmsonormal">
    <w:name w:val="x_msonormal"/>
    <w:basedOn w:val="Normal"/>
    <w:rsid w:val="002A06D8"/>
    <w:pPr>
      <w:spacing w:after="0" w:line="240" w:lineRule="auto"/>
    </w:pPr>
    <w:rPr>
      <w:rFonts w:ascii="Calibri" w:hAnsi="Calibri" w:cs="Calibri"/>
    </w:rPr>
  </w:style>
  <w:style w:type="paragraph" w:customStyle="1" w:styleId="xmsolistparagraph">
    <w:name w:val="x_msolistparagraph"/>
    <w:basedOn w:val="Normal"/>
    <w:rsid w:val="002A06D8"/>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9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Z:\data\Clinical%20Informatics\Training-Support%20Resources\Tip%20Sheets\Blank%20Templates\Blank%202015%20Standard%20Tip%20Sheet%20Template%20-%20Use%20this%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 2015 Standard Tip Sheet Template - Use this Version</Template>
  <TotalTime>2</TotalTime>
  <Pages>2</Pages>
  <Words>170</Words>
  <Characters>971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Aspirus, Inc.</Company>
  <LinksUpToDate>false</LinksUpToDate>
  <CharactersWithSpaces>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Berg</dc:creator>
  <cp:lastModifiedBy>Michelle Schaefer</cp:lastModifiedBy>
  <cp:revision>2</cp:revision>
  <cp:lastPrinted>2020-11-03T13:27:00Z</cp:lastPrinted>
  <dcterms:created xsi:type="dcterms:W3CDTF">2021-10-22T16:22:00Z</dcterms:created>
  <dcterms:modified xsi:type="dcterms:W3CDTF">2021-10-22T16:22:00Z</dcterms:modified>
</cp:coreProperties>
</file>